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738" w:rsidRPr="00C5147F" w:rsidRDefault="00384738" w:rsidP="00E37009">
      <w:pPr>
        <w:rPr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369pt;margin-top:-27pt;width:109.5pt;height:46.55pt;z-index:251658240;visibility:visible">
            <v:imagedata r:id="rId5" o:title=""/>
          </v:shape>
        </w:pict>
      </w:r>
    </w:p>
    <w:p w:rsidR="00384738" w:rsidRPr="00C5147F" w:rsidRDefault="00384738" w:rsidP="00E37009">
      <w:pPr>
        <w:rPr>
          <w:sz w:val="28"/>
          <w:szCs w:val="28"/>
        </w:rPr>
      </w:pPr>
    </w:p>
    <w:p w:rsidR="00384738" w:rsidRPr="00C5147F" w:rsidRDefault="00384738" w:rsidP="00E37009">
      <w:pPr>
        <w:rPr>
          <w:sz w:val="28"/>
          <w:szCs w:val="28"/>
        </w:rPr>
      </w:pPr>
    </w:p>
    <w:p w:rsidR="00384738" w:rsidRPr="00C5147F" w:rsidRDefault="00384738" w:rsidP="00186EE2">
      <w:pPr>
        <w:jc w:val="center"/>
        <w:rPr>
          <w:b/>
          <w:sz w:val="28"/>
          <w:szCs w:val="28"/>
        </w:rPr>
      </w:pPr>
      <w:r w:rsidRPr="00C5147F">
        <w:rPr>
          <w:b/>
          <w:sz w:val="28"/>
          <w:szCs w:val="28"/>
          <w:u w:val="single"/>
        </w:rPr>
        <w:t>Life Sciences Skills Strategy Board</w:t>
      </w:r>
      <w:r w:rsidRPr="00C5147F">
        <w:rPr>
          <w:b/>
          <w:sz w:val="28"/>
          <w:szCs w:val="28"/>
          <w:u w:val="single"/>
        </w:rPr>
        <w:br/>
      </w:r>
      <w:r w:rsidRPr="00C5147F">
        <w:rPr>
          <w:b/>
          <w:sz w:val="28"/>
          <w:szCs w:val="28"/>
        </w:rPr>
        <w:br/>
        <w:t>20</w:t>
      </w:r>
      <w:r w:rsidRPr="00C5147F">
        <w:rPr>
          <w:b/>
          <w:sz w:val="28"/>
          <w:szCs w:val="28"/>
          <w:vertAlign w:val="superscript"/>
        </w:rPr>
        <w:t>th</w:t>
      </w:r>
      <w:r w:rsidRPr="00C5147F">
        <w:rPr>
          <w:b/>
          <w:sz w:val="28"/>
          <w:szCs w:val="28"/>
        </w:rPr>
        <w:t xml:space="preserve"> September 2011</w:t>
      </w:r>
      <w:r w:rsidRPr="00C5147F">
        <w:rPr>
          <w:b/>
          <w:sz w:val="28"/>
          <w:szCs w:val="28"/>
        </w:rPr>
        <w:br/>
        <w:t>BIS Conference Centre</w:t>
      </w:r>
      <w:r>
        <w:rPr>
          <w:b/>
          <w:sz w:val="28"/>
          <w:szCs w:val="28"/>
        </w:rPr>
        <w:br/>
      </w:r>
      <w:r w:rsidRPr="00243101">
        <w:rPr>
          <w:b/>
          <w:sz w:val="28"/>
          <w:szCs w:val="28"/>
        </w:rPr>
        <w:t>2.00pm – 5pm</w:t>
      </w:r>
      <w:r w:rsidRPr="00C5147F">
        <w:rPr>
          <w:b/>
          <w:sz w:val="28"/>
          <w:szCs w:val="28"/>
        </w:rPr>
        <w:br/>
      </w:r>
    </w:p>
    <w:p w:rsidR="00384738" w:rsidRPr="00C5147F" w:rsidRDefault="00384738" w:rsidP="00E37009">
      <w:pPr>
        <w:rPr>
          <w:sz w:val="28"/>
          <w:szCs w:val="28"/>
        </w:rPr>
      </w:pPr>
    </w:p>
    <w:p w:rsidR="00384738" w:rsidRPr="00C5147F" w:rsidRDefault="00384738" w:rsidP="00E37009">
      <w:pPr>
        <w:rPr>
          <w:sz w:val="28"/>
          <w:szCs w:val="28"/>
        </w:rPr>
      </w:pPr>
    </w:p>
    <w:p w:rsidR="00384738" w:rsidRPr="00C5147F" w:rsidRDefault="00384738" w:rsidP="00E37009">
      <w:pPr>
        <w:rPr>
          <w:b/>
          <w:bCs/>
          <w:sz w:val="28"/>
          <w:szCs w:val="28"/>
        </w:rPr>
      </w:pPr>
      <w:r w:rsidRPr="00C5147F">
        <w:rPr>
          <w:b/>
          <w:bCs/>
          <w:sz w:val="28"/>
          <w:szCs w:val="28"/>
        </w:rPr>
        <w:t>Agenda</w:t>
      </w:r>
    </w:p>
    <w:p w:rsidR="00384738" w:rsidRPr="00C5147F" w:rsidRDefault="00384738" w:rsidP="00E37009">
      <w:pPr>
        <w:rPr>
          <w:sz w:val="28"/>
          <w:szCs w:val="28"/>
        </w:rPr>
      </w:pPr>
    </w:p>
    <w:p w:rsidR="00384738" w:rsidRPr="00C5147F" w:rsidRDefault="00384738" w:rsidP="00C5147F"/>
    <w:p w:rsidR="00384738" w:rsidRDefault="00384738" w:rsidP="000422D7">
      <w:pPr>
        <w:pStyle w:val="ListParagraph"/>
        <w:ind w:left="0"/>
      </w:pPr>
      <w:r w:rsidRPr="00C5147F">
        <w:rPr>
          <w:u w:val="single"/>
        </w:rPr>
        <w:t>Welcome and Introduction </w:t>
      </w:r>
      <w:r>
        <w:br/>
        <w:t>Nigel Brooksby</w:t>
      </w:r>
    </w:p>
    <w:p w:rsidR="00384738" w:rsidRPr="00C5147F" w:rsidRDefault="00384738" w:rsidP="000422D7">
      <w:pPr>
        <w:pStyle w:val="ListParagraph"/>
        <w:ind w:left="0"/>
      </w:pPr>
    </w:p>
    <w:p w:rsidR="00384738" w:rsidRPr="00C5147F" w:rsidRDefault="00384738" w:rsidP="00C5147F"/>
    <w:p w:rsidR="00384738" w:rsidRPr="00C5147F" w:rsidRDefault="00384738" w:rsidP="00C5147F">
      <w:r w:rsidRPr="00C5147F">
        <w:rPr>
          <w:u w:val="single"/>
        </w:rPr>
        <w:t>Presentation from the LAC Working Groups</w:t>
      </w:r>
      <w:r>
        <w:br/>
      </w:r>
      <w:r w:rsidRPr="00C5147F">
        <w:t>John Holton, Cogent</w:t>
      </w:r>
    </w:p>
    <w:p w:rsidR="00384738" w:rsidRPr="00C5147F" w:rsidRDefault="00384738" w:rsidP="00C5147F">
      <w:r>
        <w:br/>
      </w:r>
      <w:r w:rsidRPr="00C5147F">
        <w:t xml:space="preserve">            </w:t>
      </w:r>
    </w:p>
    <w:p w:rsidR="00384738" w:rsidRPr="00C5147F" w:rsidRDefault="00384738" w:rsidP="00C5147F">
      <w:pPr>
        <w:spacing w:after="240"/>
      </w:pPr>
      <w:r w:rsidRPr="00C5147F">
        <w:rPr>
          <w:u w:val="single"/>
        </w:rPr>
        <w:t>Update from the Office for Life Sciences</w:t>
      </w:r>
      <w:r>
        <w:br/>
      </w:r>
      <w:r w:rsidRPr="00C5147F">
        <w:t>Christine Bloor, BIS</w:t>
      </w:r>
    </w:p>
    <w:p w:rsidR="00384738" w:rsidRDefault="00384738" w:rsidP="00C5147F"/>
    <w:p w:rsidR="00384738" w:rsidRPr="00C5147F" w:rsidRDefault="00384738" w:rsidP="00C5147F">
      <w:pPr>
        <w:rPr>
          <w:u w:val="single"/>
        </w:rPr>
      </w:pPr>
      <w:r>
        <w:br/>
      </w:r>
      <w:r w:rsidRPr="00C5147F">
        <w:rPr>
          <w:u w:val="single"/>
        </w:rPr>
        <w:t>Ideas for the Autumn Package</w:t>
      </w:r>
    </w:p>
    <w:p w:rsidR="00384738" w:rsidRPr="00C5147F" w:rsidRDefault="00384738" w:rsidP="00C5147F">
      <w:r>
        <w:t>Joanna Woolf, Cogent</w:t>
      </w:r>
    </w:p>
    <w:p w:rsidR="00384738" w:rsidRPr="00C5147F" w:rsidRDefault="00384738" w:rsidP="00C5147F">
      <w:r>
        <w:br/>
      </w:r>
    </w:p>
    <w:p w:rsidR="00384738" w:rsidRPr="00C5147F" w:rsidRDefault="00384738" w:rsidP="00C5147F"/>
    <w:p w:rsidR="00384738" w:rsidRPr="00C5147F" w:rsidRDefault="00384738" w:rsidP="00C5147F">
      <w:r>
        <w:rPr>
          <w:u w:val="single"/>
        </w:rPr>
        <w:t>Support from the LAAB for the Action Plan</w:t>
      </w:r>
      <w:r>
        <w:br/>
      </w:r>
      <w:r w:rsidRPr="00C5147F">
        <w:t xml:space="preserve">Nigel Brooksby, Chair                    </w:t>
      </w:r>
    </w:p>
    <w:p w:rsidR="00384738" w:rsidRPr="00B53C83" w:rsidRDefault="00384738">
      <w:pPr>
        <w:rPr>
          <w:sz w:val="28"/>
          <w:szCs w:val="28"/>
        </w:rPr>
      </w:pPr>
    </w:p>
    <w:sectPr w:rsidR="00384738" w:rsidRPr="00B53C83" w:rsidSect="00276D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F25896"/>
    <w:multiLevelType w:val="hybridMultilevel"/>
    <w:tmpl w:val="B99C43D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7009"/>
    <w:rsid w:val="00013CC0"/>
    <w:rsid w:val="000422D7"/>
    <w:rsid w:val="00081824"/>
    <w:rsid w:val="000A765A"/>
    <w:rsid w:val="00173C4B"/>
    <w:rsid w:val="00186EE2"/>
    <w:rsid w:val="0020206B"/>
    <w:rsid w:val="00235F28"/>
    <w:rsid w:val="00243101"/>
    <w:rsid w:val="00276D59"/>
    <w:rsid w:val="002F310D"/>
    <w:rsid w:val="0032190E"/>
    <w:rsid w:val="0034559A"/>
    <w:rsid w:val="00384738"/>
    <w:rsid w:val="003C4ECE"/>
    <w:rsid w:val="003D37B4"/>
    <w:rsid w:val="00430A7E"/>
    <w:rsid w:val="00527A85"/>
    <w:rsid w:val="006364AB"/>
    <w:rsid w:val="006B2304"/>
    <w:rsid w:val="007823EF"/>
    <w:rsid w:val="007A1D54"/>
    <w:rsid w:val="008B4479"/>
    <w:rsid w:val="008F651F"/>
    <w:rsid w:val="00942F09"/>
    <w:rsid w:val="009A1C3D"/>
    <w:rsid w:val="009A74E8"/>
    <w:rsid w:val="009C5258"/>
    <w:rsid w:val="009C7009"/>
    <w:rsid w:val="009D139C"/>
    <w:rsid w:val="00AB2396"/>
    <w:rsid w:val="00B43451"/>
    <w:rsid w:val="00B53C83"/>
    <w:rsid w:val="00B63978"/>
    <w:rsid w:val="00BC2208"/>
    <w:rsid w:val="00BF121F"/>
    <w:rsid w:val="00C5147F"/>
    <w:rsid w:val="00D96486"/>
    <w:rsid w:val="00E37009"/>
    <w:rsid w:val="00E76957"/>
    <w:rsid w:val="00F95D0C"/>
    <w:rsid w:val="00FC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009"/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422D7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19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5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95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63</Words>
  <Characters>365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tina.sawyer</dc:creator>
  <cp:keywords/>
  <dc:description/>
  <cp:lastModifiedBy>fiona.dellar</cp:lastModifiedBy>
  <cp:revision>2</cp:revision>
  <dcterms:created xsi:type="dcterms:W3CDTF">2011-09-19T12:27:00Z</dcterms:created>
  <dcterms:modified xsi:type="dcterms:W3CDTF">2011-09-19T12:27:00Z</dcterms:modified>
</cp:coreProperties>
</file>